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DF3EAB" w14:textId="77777777" w:rsidR="004648B7" w:rsidRDefault="004648B7">
      <w:pPr>
        <w:rPr>
          <w:sz w:val="20"/>
        </w:rPr>
        <w:sectPr w:rsidR="004648B7"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800" w:bottom="1800" w:left="1800" w:header="720" w:footer="720" w:gutter="0"/>
          <w:cols w:space="720"/>
          <w:formProt w:val="0"/>
          <w:titlePg/>
        </w:sectPr>
      </w:pPr>
      <w:bookmarkStart w:id="0" w:name="_GoBack"/>
      <w:bookmarkEnd w:id="0"/>
    </w:p>
    <w:p w14:paraId="70740E9A" w14:textId="77777777" w:rsidR="00C921AB" w:rsidRDefault="00C921AB" w:rsidP="00C921AB">
      <w:pPr>
        <w:rPr>
          <w:sz w:val="20"/>
        </w:rPr>
      </w:pPr>
      <w:r>
        <w:rPr>
          <w:sz w:val="20"/>
        </w:rPr>
        <w:lastRenderedPageBreak/>
        <w:t>Start typing here</w:t>
      </w:r>
    </w:p>
    <w:p w14:paraId="2F611ACA" w14:textId="77777777" w:rsidR="00C921AB" w:rsidRDefault="00C921AB" w:rsidP="00C921AB">
      <w:pPr>
        <w:rPr>
          <w:sz w:val="20"/>
        </w:rPr>
      </w:pPr>
    </w:p>
    <w:p w14:paraId="3B4D8024" w14:textId="77777777" w:rsidR="00C921AB" w:rsidRDefault="00C921AB" w:rsidP="00C921AB">
      <w:pPr>
        <w:rPr>
          <w:sz w:val="20"/>
        </w:rPr>
      </w:pPr>
      <w:r>
        <w:rPr>
          <w:sz w:val="20"/>
        </w:rPr>
        <w:t>Name</w:t>
      </w:r>
    </w:p>
    <w:p w14:paraId="2739A6DE" w14:textId="77777777" w:rsidR="00C921AB" w:rsidRDefault="00C921AB" w:rsidP="00C921AB">
      <w:pPr>
        <w:rPr>
          <w:sz w:val="20"/>
        </w:rPr>
      </w:pPr>
      <w:r>
        <w:rPr>
          <w:sz w:val="20"/>
        </w:rPr>
        <w:t>Address line 1</w:t>
      </w:r>
    </w:p>
    <w:p w14:paraId="69C3588E" w14:textId="77777777" w:rsidR="00C921AB" w:rsidRDefault="00C921AB" w:rsidP="00C921AB">
      <w:pPr>
        <w:rPr>
          <w:sz w:val="20"/>
        </w:rPr>
      </w:pPr>
      <w:r>
        <w:rPr>
          <w:sz w:val="20"/>
        </w:rPr>
        <w:t>Address Line 2</w:t>
      </w:r>
    </w:p>
    <w:p w14:paraId="06292B7D" w14:textId="77777777" w:rsidR="00C921AB" w:rsidRDefault="00C921AB" w:rsidP="00C921AB">
      <w:pPr>
        <w:rPr>
          <w:sz w:val="20"/>
        </w:rPr>
      </w:pPr>
      <w:r>
        <w:rPr>
          <w:sz w:val="20"/>
        </w:rPr>
        <w:t xml:space="preserve">City, State, Zip </w:t>
      </w:r>
    </w:p>
    <w:p w14:paraId="7475FD19" w14:textId="77777777" w:rsidR="00C921AB" w:rsidRDefault="00C921AB" w:rsidP="00C921AB">
      <w:pPr>
        <w:rPr>
          <w:sz w:val="20"/>
        </w:rPr>
      </w:pPr>
    </w:p>
    <w:p w14:paraId="6D7BAC1A" w14:textId="77777777" w:rsidR="00C921AB" w:rsidRDefault="00C921AB" w:rsidP="00C921AB">
      <w:pPr>
        <w:rPr>
          <w:sz w:val="20"/>
        </w:rPr>
      </w:pPr>
    </w:p>
    <w:p w14:paraId="3C8663BF" w14:textId="77777777" w:rsidR="00C921AB" w:rsidRDefault="00C921AB" w:rsidP="00C921AB">
      <w:pPr>
        <w:spacing w:before="120"/>
        <w:rPr>
          <w:sz w:val="20"/>
        </w:rPr>
      </w:pPr>
      <w:r>
        <w:rPr>
          <w:sz w:val="20"/>
        </w:rPr>
        <w:t xml:space="preserve">This is </w:t>
      </w:r>
      <w:proofErr w:type="spellStart"/>
      <w:r>
        <w:rPr>
          <w:sz w:val="20"/>
        </w:rPr>
        <w:t>Northern’s</w:t>
      </w:r>
      <w:proofErr w:type="spellEnd"/>
      <w:r>
        <w:rPr>
          <w:sz w:val="20"/>
        </w:rPr>
        <w:t xml:space="preserve"> official digital letterhead. The body type is 10 pt. Cambria, a font available on most computers with Microsoft Office. </w:t>
      </w:r>
    </w:p>
    <w:p w14:paraId="0AAD6B6F" w14:textId="77777777" w:rsidR="00C921AB" w:rsidRDefault="00C921AB" w:rsidP="00C921AB">
      <w:pPr>
        <w:spacing w:before="120"/>
        <w:rPr>
          <w:sz w:val="20"/>
        </w:rPr>
      </w:pPr>
      <w:r>
        <w:rPr>
          <w:sz w:val="20"/>
        </w:rPr>
        <w:t xml:space="preserve">The margins are set to provide adequate space between the text and the header and footer to create a balanced page. </w:t>
      </w:r>
    </w:p>
    <w:p w14:paraId="39FF3B05" w14:textId="77777777" w:rsidR="00C921AB" w:rsidRDefault="00C921AB" w:rsidP="00C921AB">
      <w:pPr>
        <w:spacing w:before="120"/>
        <w:rPr>
          <w:sz w:val="20"/>
        </w:rPr>
      </w:pPr>
    </w:p>
    <w:p w14:paraId="0F88036A" w14:textId="77777777" w:rsidR="00C921AB" w:rsidRDefault="00C921AB" w:rsidP="00C921AB">
      <w:pPr>
        <w:spacing w:before="120"/>
        <w:rPr>
          <w:sz w:val="20"/>
        </w:rPr>
      </w:pPr>
      <w:r>
        <w:rPr>
          <w:sz w:val="20"/>
        </w:rPr>
        <w:t xml:space="preserve">If you have any questions, please </w:t>
      </w:r>
      <w:proofErr w:type="gramStart"/>
      <w:r>
        <w:rPr>
          <w:sz w:val="20"/>
        </w:rPr>
        <w:t xml:space="preserve">call  </w:t>
      </w:r>
      <w:proofErr w:type="spellStart"/>
      <w:r>
        <w:rPr>
          <w:sz w:val="20"/>
        </w:rPr>
        <w:t>Northern’s</w:t>
      </w:r>
      <w:proofErr w:type="spellEnd"/>
      <w:proofErr w:type="gramEnd"/>
      <w:r>
        <w:rPr>
          <w:sz w:val="20"/>
        </w:rPr>
        <w:t xml:space="preserve"> Communications Office </w:t>
      </w:r>
    </w:p>
    <w:p w14:paraId="6FF7AFC1" w14:textId="77777777" w:rsidR="00C921AB" w:rsidRDefault="00C921AB" w:rsidP="00C921AB">
      <w:pPr>
        <w:spacing w:before="120"/>
        <w:rPr>
          <w:sz w:val="20"/>
        </w:rPr>
      </w:pPr>
      <w:proofErr w:type="gramStart"/>
      <w:r>
        <w:rPr>
          <w:sz w:val="20"/>
        </w:rPr>
        <w:t>x2191</w:t>
      </w:r>
      <w:proofErr w:type="gramEnd"/>
    </w:p>
    <w:p w14:paraId="0C1E6C70" w14:textId="77777777" w:rsidR="002F76E9" w:rsidRDefault="008B6FD1" w:rsidP="002B34C3">
      <w:pPr>
        <w:spacing w:before="120"/>
        <w:rPr>
          <w:sz w:val="20"/>
        </w:rPr>
      </w:pPr>
    </w:p>
    <w:sectPr w:rsidR="002F76E9" w:rsidSect="00D918D5">
      <w:type w:val="continuous"/>
      <w:pgSz w:w="12240" w:h="15840"/>
      <w:pgMar w:top="1440" w:right="1800" w:bottom="1800" w:left="1800" w:header="72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C49F0" w14:textId="77777777" w:rsidR="003A1D41" w:rsidRDefault="003A1D41">
      <w:r>
        <w:separator/>
      </w:r>
    </w:p>
  </w:endnote>
  <w:endnote w:type="continuationSeparator" w:id="0">
    <w:p w14:paraId="7AE40573" w14:textId="77777777" w:rsidR="003A1D41" w:rsidRDefault="003A1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27453E" w14:textId="77777777" w:rsidR="00781EAC" w:rsidRDefault="00504897" w:rsidP="00EB27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719C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982002" w14:textId="77777777" w:rsidR="00781EAC" w:rsidRDefault="008B6FD1" w:rsidP="00781EAC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B500F" w14:textId="77777777" w:rsidR="00781EAC" w:rsidRPr="00781EAC" w:rsidRDefault="00504897" w:rsidP="00EB2790">
    <w:pPr>
      <w:pStyle w:val="Footer"/>
      <w:framePr w:wrap="around" w:vAnchor="text" w:hAnchor="margin" w:xAlign="right" w:y="1"/>
      <w:rPr>
        <w:rStyle w:val="PageNumber"/>
      </w:rPr>
    </w:pPr>
    <w:r w:rsidRPr="00781EAC">
      <w:rPr>
        <w:rStyle w:val="PageNumber"/>
        <w:sz w:val="20"/>
      </w:rPr>
      <w:fldChar w:fldCharType="begin"/>
    </w:r>
    <w:r w:rsidR="006719CD" w:rsidRPr="00781EAC">
      <w:rPr>
        <w:rStyle w:val="PageNumber"/>
        <w:sz w:val="20"/>
      </w:rPr>
      <w:instrText xml:space="preserve">PAGE  </w:instrText>
    </w:r>
    <w:r w:rsidRPr="00781EAC">
      <w:rPr>
        <w:rStyle w:val="PageNumber"/>
        <w:sz w:val="20"/>
      </w:rPr>
      <w:fldChar w:fldCharType="separate"/>
    </w:r>
    <w:r w:rsidR="006719CD">
      <w:rPr>
        <w:rStyle w:val="PageNumber"/>
        <w:noProof/>
        <w:sz w:val="20"/>
      </w:rPr>
      <w:t>2</w:t>
    </w:r>
    <w:r w:rsidRPr="00781EAC">
      <w:rPr>
        <w:rStyle w:val="PageNumber"/>
        <w:sz w:val="20"/>
      </w:rPr>
      <w:fldChar w:fldCharType="end"/>
    </w:r>
  </w:p>
  <w:p w14:paraId="04FB1CEE" w14:textId="77777777" w:rsidR="00EA75EC" w:rsidRPr="00742F02" w:rsidRDefault="006719CD" w:rsidP="00781EAC">
    <w:pPr>
      <w:pStyle w:val="Footer"/>
      <w:ind w:left="630" w:right="360"/>
    </w:pPr>
    <w:r>
      <w:rPr>
        <w:noProof/>
        <w:lang w:eastAsia="en-US"/>
      </w:rPr>
      <w:drawing>
        <wp:inline distT="0" distB="0" distL="0" distR="0" wp14:anchorId="17B00F53" wp14:editId="5848A35D">
          <wp:extent cx="4620768" cy="411480"/>
          <wp:effectExtent l="25400" t="0" r="2032" b="0"/>
          <wp:docPr id="7" name="Picture 6" descr="Footer_BASIC_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_BASIC_NEW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20768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9666F4" w14:textId="77777777" w:rsidR="00EA75EC" w:rsidRDefault="006719CD" w:rsidP="008C44B8">
    <w:pPr>
      <w:pStyle w:val="Footer"/>
      <w:ind w:left="630"/>
    </w:pPr>
    <w:r>
      <w:rPr>
        <w:noProof/>
        <w:lang w:eastAsia="en-US"/>
      </w:rPr>
      <w:drawing>
        <wp:inline distT="0" distB="0" distL="0" distR="0" wp14:anchorId="28A6374B" wp14:editId="0BA3F3D1">
          <wp:extent cx="4620768" cy="411480"/>
          <wp:effectExtent l="25400" t="0" r="2032" b="0"/>
          <wp:docPr id="8" name="Picture 7" descr="Footer_BASIC_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_BASIC_NEW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20768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32B8C4" w14:textId="77777777" w:rsidR="003A1D41" w:rsidRDefault="003A1D41">
      <w:r>
        <w:separator/>
      </w:r>
    </w:p>
  </w:footnote>
  <w:footnote w:type="continuationSeparator" w:id="0">
    <w:p w14:paraId="512776FA" w14:textId="77777777" w:rsidR="003A1D41" w:rsidRDefault="003A1D4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575A04" w14:textId="77777777" w:rsidR="00EA75EC" w:rsidRDefault="006719CD" w:rsidP="008C44B8">
    <w:pPr>
      <w:pStyle w:val="Header"/>
      <w:ind w:left="630"/>
    </w:pPr>
    <w:r>
      <w:rPr>
        <w:noProof/>
      </w:rPr>
      <w:t xml:space="preserve"> </w:t>
    </w:r>
    <w:r>
      <w:rPr>
        <w:noProof/>
        <w:lang w:eastAsia="en-US"/>
      </w:rPr>
      <w:drawing>
        <wp:inline distT="0" distB="0" distL="0" distR="0" wp14:anchorId="75B01A2C" wp14:editId="7FE8FFB1">
          <wp:extent cx="4495800" cy="725424"/>
          <wp:effectExtent l="25400" t="0" r="0" b="0"/>
          <wp:docPr id="1" name="Picture 0" descr="Northern_General_He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rthern_General_Head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95800" cy="7254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252898" w14:textId="77777777" w:rsidR="00EA75EC" w:rsidRDefault="008B6FD1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A007C6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95AA71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>
    <w:nsid w:val="FFFFFF7D"/>
    <w:multiLevelType w:val="singleLevel"/>
    <w:tmpl w:val="99106E5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>
    <w:nsid w:val="FFFFFF7E"/>
    <w:multiLevelType w:val="singleLevel"/>
    <w:tmpl w:val="D924EED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>
    <w:nsid w:val="FFFFFF7F"/>
    <w:multiLevelType w:val="singleLevel"/>
    <w:tmpl w:val="9252F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FFFFFF80"/>
    <w:multiLevelType w:val="singleLevel"/>
    <w:tmpl w:val="14B8517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D14249B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300C823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FDBCA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F85EC3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B8A4F3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ocumentProtection w:edit="forms" w:enforcement="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D41"/>
    <w:rsid w:val="000B7EAB"/>
    <w:rsid w:val="002000F8"/>
    <w:rsid w:val="002B34C3"/>
    <w:rsid w:val="003A1D41"/>
    <w:rsid w:val="004648B7"/>
    <w:rsid w:val="00504897"/>
    <w:rsid w:val="0051661E"/>
    <w:rsid w:val="00567919"/>
    <w:rsid w:val="00611E9A"/>
    <w:rsid w:val="00654EB0"/>
    <w:rsid w:val="006719CD"/>
    <w:rsid w:val="007C32D3"/>
    <w:rsid w:val="007D5082"/>
    <w:rsid w:val="008B6FD1"/>
    <w:rsid w:val="008C0050"/>
    <w:rsid w:val="00AD3DFC"/>
    <w:rsid w:val="00B97926"/>
    <w:rsid w:val="00C921AB"/>
    <w:rsid w:val="00D0083E"/>
    <w:rsid w:val="00D37A33"/>
    <w:rsid w:val="00D911DD"/>
    <w:rsid w:val="00F44E8D"/>
    <w:rsid w:val="00F47338"/>
    <w:rsid w:val="00F736CF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04BE2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42F0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42F02"/>
  </w:style>
  <w:style w:type="paragraph" w:styleId="Footer">
    <w:name w:val="footer"/>
    <w:basedOn w:val="Normal"/>
    <w:link w:val="FooterChar"/>
    <w:rsid w:val="00742F0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42F02"/>
  </w:style>
  <w:style w:type="character" w:styleId="Hyperlink">
    <w:name w:val="Hyperlink"/>
    <w:basedOn w:val="DefaultParagraphFont"/>
    <w:rsid w:val="0051763D"/>
    <w:rPr>
      <w:color w:val="0000FF" w:themeColor="hyperlink"/>
      <w:u w:val="single"/>
    </w:rPr>
  </w:style>
  <w:style w:type="character" w:styleId="PageNumber">
    <w:name w:val="page number"/>
    <w:basedOn w:val="DefaultParagraphFont"/>
    <w:rsid w:val="00781EAC"/>
  </w:style>
  <w:style w:type="paragraph" w:styleId="BalloonText">
    <w:name w:val="Balloon Text"/>
    <w:basedOn w:val="Normal"/>
    <w:link w:val="BalloonTextChar"/>
    <w:rsid w:val="00611E9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11E9A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42F0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42F02"/>
  </w:style>
  <w:style w:type="paragraph" w:styleId="Footer">
    <w:name w:val="footer"/>
    <w:basedOn w:val="Normal"/>
    <w:link w:val="FooterChar"/>
    <w:rsid w:val="00742F0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42F02"/>
  </w:style>
  <w:style w:type="character" w:styleId="Hyperlink">
    <w:name w:val="Hyperlink"/>
    <w:basedOn w:val="DefaultParagraphFont"/>
    <w:rsid w:val="0051763D"/>
    <w:rPr>
      <w:color w:val="0000FF" w:themeColor="hyperlink"/>
      <w:u w:val="single"/>
    </w:rPr>
  </w:style>
  <w:style w:type="character" w:styleId="PageNumber">
    <w:name w:val="page number"/>
    <w:basedOn w:val="DefaultParagraphFont"/>
    <w:rsid w:val="00781EAC"/>
  </w:style>
  <w:style w:type="paragraph" w:styleId="BalloonText">
    <w:name w:val="Balloon Text"/>
    <w:basedOn w:val="Normal"/>
    <w:link w:val="BalloonTextChar"/>
    <w:rsid w:val="00611E9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11E9A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Northern_GENERAL_LH.dotx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NNMC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 Staff</dc:creator>
  <cp:keywords/>
  <cp:lastModifiedBy>Staff Staff</cp:lastModifiedBy>
  <cp:revision>2</cp:revision>
  <cp:lastPrinted>2011-11-04T19:29:00Z</cp:lastPrinted>
  <dcterms:created xsi:type="dcterms:W3CDTF">2014-02-19T21:02:00Z</dcterms:created>
  <dcterms:modified xsi:type="dcterms:W3CDTF">2014-02-19T21:02:00Z</dcterms:modified>
</cp:coreProperties>
</file>