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97598" w14:textId="7585FB26" w:rsidR="00DB61F1" w:rsidRDefault="00AE597A">
      <w:pPr>
        <w:rPr>
          <w:sz w:val="20"/>
        </w:rPr>
        <w:sectPr w:rsidR="00DB61F1" w:rsidSect="00742F02">
          <w:footerReference w:type="even" r:id="rId7"/>
          <w:footerReference w:type="default" r:id="rId8"/>
          <w:headerReference w:type="first" r:id="rId9"/>
          <w:footerReference w:type="first" r:id="rId10"/>
          <w:pgSz w:w="12240" w:h="15840"/>
          <w:pgMar w:top="1440" w:right="1800" w:bottom="1800" w:left="1800" w:header="720" w:footer="720" w:gutter="0"/>
          <w:cols w:space="720"/>
          <w:formProt w:val="0"/>
          <w:titlePg/>
        </w:sectPr>
      </w:pPr>
      <w:r>
        <w:rPr>
          <w:sz w:val="20"/>
        </w:rPr>
        <w:t xml:space="preserve"> </w:t>
      </w:r>
    </w:p>
    <w:p w14:paraId="2E7728D6" w14:textId="77777777" w:rsidR="00DB61F1" w:rsidRDefault="00DB61F1">
      <w:pPr>
        <w:rPr>
          <w:sz w:val="20"/>
        </w:rPr>
      </w:pPr>
    </w:p>
    <w:p w14:paraId="35D124F5" w14:textId="749C6261" w:rsidR="007F7EAC" w:rsidRDefault="006719CD">
      <w:pPr>
        <w:rPr>
          <w:sz w:val="20"/>
        </w:rPr>
      </w:pPr>
      <w:r>
        <w:rPr>
          <w:sz w:val="20"/>
        </w:rPr>
        <w:t xml:space="preserve">Start typing </w:t>
      </w:r>
      <w:proofErr w:type="gramStart"/>
      <w:r>
        <w:rPr>
          <w:sz w:val="20"/>
        </w:rPr>
        <w:t>here</w:t>
      </w:r>
      <w:proofErr w:type="gramEnd"/>
    </w:p>
    <w:p w14:paraId="33838C31" w14:textId="77777777" w:rsidR="007F7EAC" w:rsidRDefault="007F7EAC">
      <w:pPr>
        <w:rPr>
          <w:sz w:val="20"/>
        </w:rPr>
      </w:pPr>
    </w:p>
    <w:p w14:paraId="58A60EB0" w14:textId="77777777" w:rsidR="007F7EAC" w:rsidRDefault="006719CD">
      <w:pPr>
        <w:rPr>
          <w:sz w:val="20"/>
        </w:rPr>
      </w:pPr>
      <w:r>
        <w:rPr>
          <w:sz w:val="20"/>
        </w:rPr>
        <w:t>Name</w:t>
      </w:r>
    </w:p>
    <w:p w14:paraId="758E5C70" w14:textId="77777777" w:rsidR="007F7EAC" w:rsidRDefault="006719CD">
      <w:pPr>
        <w:rPr>
          <w:sz w:val="20"/>
        </w:rPr>
      </w:pPr>
      <w:r>
        <w:rPr>
          <w:sz w:val="20"/>
        </w:rPr>
        <w:t>Address line 1</w:t>
      </w:r>
    </w:p>
    <w:p w14:paraId="717D211B" w14:textId="77777777" w:rsidR="007F7EAC" w:rsidRDefault="006719CD">
      <w:pPr>
        <w:rPr>
          <w:sz w:val="20"/>
        </w:rPr>
      </w:pPr>
      <w:r>
        <w:rPr>
          <w:sz w:val="20"/>
        </w:rPr>
        <w:t>Address Line 2</w:t>
      </w:r>
    </w:p>
    <w:p w14:paraId="686C02B7" w14:textId="77777777" w:rsidR="007F7EAC" w:rsidRDefault="006719CD">
      <w:pPr>
        <w:rPr>
          <w:sz w:val="20"/>
        </w:rPr>
      </w:pPr>
      <w:r>
        <w:rPr>
          <w:sz w:val="20"/>
        </w:rPr>
        <w:t xml:space="preserve">City, State, Zip </w:t>
      </w:r>
    </w:p>
    <w:p w14:paraId="12B114B4" w14:textId="77777777" w:rsidR="007F7EAC" w:rsidRDefault="007F7EAC">
      <w:pPr>
        <w:rPr>
          <w:sz w:val="20"/>
        </w:rPr>
      </w:pPr>
    </w:p>
    <w:p w14:paraId="2E73F849" w14:textId="77777777" w:rsidR="007F7EAC" w:rsidRDefault="007F7EAC">
      <w:pPr>
        <w:rPr>
          <w:sz w:val="20"/>
        </w:rPr>
      </w:pPr>
    </w:p>
    <w:p w14:paraId="3208D985" w14:textId="77777777" w:rsidR="00EB30BF" w:rsidRDefault="00EB30BF" w:rsidP="00EB30BF">
      <w:pPr>
        <w:spacing w:before="120"/>
        <w:rPr>
          <w:sz w:val="20"/>
        </w:rPr>
      </w:pPr>
      <w:r>
        <w:rPr>
          <w:sz w:val="20"/>
        </w:rPr>
        <w:t xml:space="preserve">About your new letterhead: The body copy is 10 pt. Cambria, which should be available on most computers with Microsoft Office. </w:t>
      </w:r>
    </w:p>
    <w:p w14:paraId="188D845B" w14:textId="555D7FCD" w:rsidR="00EB30BF" w:rsidRDefault="00EB30BF" w:rsidP="00EB30BF">
      <w:pPr>
        <w:spacing w:before="120"/>
        <w:rPr>
          <w:sz w:val="20"/>
        </w:rPr>
      </w:pPr>
      <w:r>
        <w:rPr>
          <w:sz w:val="20"/>
        </w:rPr>
        <w:t xml:space="preserve">The NORTHERN header with logo prints on the first page only. The footer and page numbers automatically generate from page 2 on. The margins </w:t>
      </w:r>
      <w:r w:rsidR="00C420BB">
        <w:rPr>
          <w:sz w:val="20"/>
        </w:rPr>
        <w:t>a</w:t>
      </w:r>
      <w:r>
        <w:rPr>
          <w:sz w:val="20"/>
        </w:rPr>
        <w:t>re set so the body copy nicely clears the header and footer, and for a balanced appearance overall.</w:t>
      </w:r>
    </w:p>
    <w:p w14:paraId="081B6404" w14:textId="0B72ABF4" w:rsidR="00EB30BF" w:rsidRDefault="00AE597A" w:rsidP="00EB30BF">
      <w:pPr>
        <w:spacing w:before="120"/>
        <w:rPr>
          <w:sz w:val="20"/>
        </w:rPr>
      </w:pPr>
      <w:r>
        <w:rPr>
          <w:sz w:val="20"/>
        </w:rPr>
        <w:t>       </w:t>
      </w:r>
    </w:p>
    <w:p w14:paraId="1DD88F79" w14:textId="77777777" w:rsidR="00EB30BF" w:rsidRDefault="00EB30BF" w:rsidP="00EB30BF">
      <w:pPr>
        <w:spacing w:before="120"/>
        <w:rPr>
          <w:sz w:val="20"/>
        </w:rPr>
      </w:pPr>
      <w:r>
        <w:rPr>
          <w:sz w:val="20"/>
        </w:rPr>
        <w:t xml:space="preserve">If you have questions, please call </w:t>
      </w:r>
      <w:proofErr w:type="spellStart"/>
      <w:r>
        <w:rPr>
          <w:sz w:val="20"/>
        </w:rPr>
        <w:t>Northern’s</w:t>
      </w:r>
      <w:proofErr w:type="spellEnd"/>
      <w:r>
        <w:rPr>
          <w:sz w:val="20"/>
        </w:rPr>
        <w:t xml:space="preserve"> Communications Office at x2191.</w:t>
      </w:r>
    </w:p>
    <w:p w14:paraId="5FC696C0" w14:textId="66478002" w:rsidR="00514816" w:rsidRDefault="00EB30BF">
      <w:pPr>
        <w:spacing w:before="120"/>
        <w:rPr>
          <w:sz w:val="20"/>
        </w:rPr>
      </w:pPr>
      <w:r>
        <w:rPr>
          <w:sz w:val="20"/>
        </w:rPr>
        <w:t>Thank you</w:t>
      </w:r>
      <w:r w:rsidR="00C420BB">
        <w:rPr>
          <w:sz w:val="20"/>
        </w:rPr>
        <w:t>!</w:t>
      </w:r>
    </w:p>
    <w:sectPr w:rsidR="00514816" w:rsidSect="00DB61F1">
      <w:type w:val="continuous"/>
      <w:pgSz w:w="12240" w:h="15840"/>
      <w:pgMar w:top="1440" w:right="1800" w:bottom="1800" w:left="1800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8340F" w14:textId="77777777" w:rsidR="004D60A3" w:rsidRDefault="004D60A3">
      <w:r>
        <w:separator/>
      </w:r>
    </w:p>
  </w:endnote>
  <w:endnote w:type="continuationSeparator" w:id="0">
    <w:p w14:paraId="739B5A59" w14:textId="77777777" w:rsidR="004D60A3" w:rsidRDefault="004D6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1A21A" w14:textId="606E738B" w:rsidR="007F7EAC" w:rsidRDefault="00D0083E" w:rsidP="00EB27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719CD">
      <w:rPr>
        <w:rStyle w:val="PageNumber"/>
      </w:rPr>
      <w:instrText xml:space="preserve">PAGE  </w:instrText>
    </w:r>
    <w:r w:rsidR="00033D15">
      <w:rPr>
        <w:rStyle w:val="PageNumber"/>
      </w:rPr>
      <w:fldChar w:fldCharType="separate"/>
    </w:r>
    <w:r w:rsidR="00033D15">
      <w:rPr>
        <w:rStyle w:val="PageNumber"/>
        <w:noProof/>
      </w:rPr>
      <w:t>1</w:t>
    </w:r>
    <w:r>
      <w:rPr>
        <w:rStyle w:val="PageNumber"/>
      </w:rPr>
      <w:fldChar w:fldCharType="end"/>
    </w:r>
  </w:p>
  <w:p w14:paraId="113487AE" w14:textId="77777777" w:rsidR="007F7EAC" w:rsidRDefault="007F7EAC" w:rsidP="00781EA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97E3" w14:textId="77777777" w:rsidR="007F7EAC" w:rsidRPr="00781EAC" w:rsidRDefault="00D0083E" w:rsidP="00EB2790">
    <w:pPr>
      <w:pStyle w:val="Footer"/>
      <w:framePr w:wrap="around" w:vAnchor="text" w:hAnchor="margin" w:xAlign="right" w:y="1"/>
      <w:rPr>
        <w:rStyle w:val="PageNumber"/>
      </w:rPr>
    </w:pPr>
    <w:r w:rsidRPr="00781EAC">
      <w:rPr>
        <w:rStyle w:val="PageNumber"/>
        <w:sz w:val="20"/>
      </w:rPr>
      <w:fldChar w:fldCharType="begin"/>
    </w:r>
    <w:r w:rsidR="006719CD" w:rsidRPr="00781EAC">
      <w:rPr>
        <w:rStyle w:val="PageNumber"/>
        <w:sz w:val="20"/>
      </w:rPr>
      <w:instrText xml:space="preserve">PAGE  </w:instrText>
    </w:r>
    <w:r w:rsidRPr="00781EAC">
      <w:rPr>
        <w:rStyle w:val="PageNumber"/>
        <w:sz w:val="20"/>
      </w:rPr>
      <w:fldChar w:fldCharType="separate"/>
    </w:r>
    <w:r w:rsidR="006719CD">
      <w:rPr>
        <w:rStyle w:val="PageNumber"/>
        <w:noProof/>
        <w:sz w:val="20"/>
      </w:rPr>
      <w:t>2</w:t>
    </w:r>
    <w:r w:rsidRPr="00781EAC">
      <w:rPr>
        <w:rStyle w:val="PageNumber"/>
        <w:sz w:val="20"/>
      </w:rPr>
      <w:fldChar w:fldCharType="end"/>
    </w:r>
  </w:p>
  <w:p w14:paraId="0012A261" w14:textId="77777777" w:rsidR="007F7EAC" w:rsidRPr="00742F02" w:rsidRDefault="006719CD" w:rsidP="00781EAC">
    <w:pPr>
      <w:pStyle w:val="Footer"/>
      <w:ind w:left="630" w:right="360"/>
    </w:pPr>
    <w:r>
      <w:rPr>
        <w:noProof/>
        <w:lang w:eastAsia="en-US"/>
      </w:rPr>
      <w:drawing>
        <wp:inline distT="0" distB="0" distL="0" distR="0" wp14:anchorId="5A7ED518" wp14:editId="4EC1F2CD">
          <wp:extent cx="4620768" cy="411480"/>
          <wp:effectExtent l="25400" t="0" r="2032" b="0"/>
          <wp:docPr id="517217853" name="Picture 517217853" descr="Footer_BASIC_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_BASIC_NEW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20768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E18F2" w14:textId="63EA845F" w:rsidR="007F7EAC" w:rsidRDefault="00E83655" w:rsidP="008C44B8">
    <w:pPr>
      <w:pStyle w:val="Footer"/>
      <w:ind w:left="630"/>
    </w:pPr>
    <w:r>
      <w:rPr>
        <w:noProof/>
        <w:lang w:eastAsia="en-US"/>
      </w:rPr>
      <w:drawing>
        <wp:inline distT="0" distB="0" distL="0" distR="0" wp14:anchorId="02ED03A8" wp14:editId="1CBB9908">
          <wp:extent cx="4648200" cy="381000"/>
          <wp:effectExtent l="0" t="0" r="0" b="0"/>
          <wp:docPr id="1285455725" name="Picture 12854557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9039346" name="Picture 167903934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0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A8733" w14:textId="77777777" w:rsidR="004D60A3" w:rsidRDefault="004D60A3">
      <w:r>
        <w:separator/>
      </w:r>
    </w:p>
  </w:footnote>
  <w:footnote w:type="continuationSeparator" w:id="0">
    <w:p w14:paraId="74D6EDFF" w14:textId="77777777" w:rsidR="004D60A3" w:rsidRDefault="004D60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E0E93" w14:textId="4C109944" w:rsidR="007F7EAC" w:rsidRDefault="006719CD" w:rsidP="008C44B8">
    <w:pPr>
      <w:pStyle w:val="Header"/>
      <w:ind w:left="630"/>
    </w:pPr>
    <w:r>
      <w:rPr>
        <w:noProof/>
      </w:rPr>
      <w:t xml:space="preserve"> </w:t>
    </w:r>
    <w:r w:rsidR="00545791">
      <w:rPr>
        <w:noProof/>
        <w:lang w:eastAsia="en-US"/>
      </w:rPr>
      <w:drawing>
        <wp:inline distT="0" distB="0" distL="0" distR="0" wp14:anchorId="5F15E75D" wp14:editId="1A5F10B4">
          <wp:extent cx="4495800" cy="723900"/>
          <wp:effectExtent l="0" t="0" r="0" b="0"/>
          <wp:docPr id="1617322503" name="Picture 1617322503" descr="A black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7473499" name="Picture 1" descr="A black text on a white background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95800" cy="72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61F9B6" w14:textId="77777777" w:rsidR="007F7EAC" w:rsidRDefault="007F7E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A007C6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95AA71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99106E5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D924EED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9252F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14B8517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D14249B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00C823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FDBCA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85EC3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B8A4F3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1894170">
    <w:abstractNumId w:val="10"/>
  </w:num>
  <w:num w:numId="2" w16cid:durableId="1133987919">
    <w:abstractNumId w:val="8"/>
  </w:num>
  <w:num w:numId="3" w16cid:durableId="847670146">
    <w:abstractNumId w:val="7"/>
  </w:num>
  <w:num w:numId="4" w16cid:durableId="482703860">
    <w:abstractNumId w:val="6"/>
  </w:num>
  <w:num w:numId="5" w16cid:durableId="1300107339">
    <w:abstractNumId w:val="5"/>
  </w:num>
  <w:num w:numId="6" w16cid:durableId="185366264">
    <w:abstractNumId w:val="9"/>
  </w:num>
  <w:num w:numId="7" w16cid:durableId="1180898907">
    <w:abstractNumId w:val="4"/>
  </w:num>
  <w:num w:numId="8" w16cid:durableId="1254433464">
    <w:abstractNumId w:val="3"/>
  </w:num>
  <w:num w:numId="9" w16cid:durableId="719020362">
    <w:abstractNumId w:val="2"/>
  </w:num>
  <w:num w:numId="10" w16cid:durableId="425152108">
    <w:abstractNumId w:val="1"/>
  </w:num>
  <w:num w:numId="11" w16cid:durableId="643892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embedSystemFonts/>
  <w:proofState w:spelling="clean" w:grammar="clean"/>
  <w:documentProtection w:edit="forms" w:enforcement="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1D41"/>
    <w:rsid w:val="00033D15"/>
    <w:rsid w:val="003A1D41"/>
    <w:rsid w:val="00420D6A"/>
    <w:rsid w:val="00487829"/>
    <w:rsid w:val="004A47F1"/>
    <w:rsid w:val="004D60A3"/>
    <w:rsid w:val="00514816"/>
    <w:rsid w:val="0051661E"/>
    <w:rsid w:val="00545791"/>
    <w:rsid w:val="00565434"/>
    <w:rsid w:val="00574A61"/>
    <w:rsid w:val="00611E9A"/>
    <w:rsid w:val="006719CD"/>
    <w:rsid w:val="0070569D"/>
    <w:rsid w:val="00777C4C"/>
    <w:rsid w:val="007F7EAC"/>
    <w:rsid w:val="00A67F44"/>
    <w:rsid w:val="00AE597A"/>
    <w:rsid w:val="00B53673"/>
    <w:rsid w:val="00B67693"/>
    <w:rsid w:val="00BB582A"/>
    <w:rsid w:val="00BC6318"/>
    <w:rsid w:val="00C140C0"/>
    <w:rsid w:val="00C420BB"/>
    <w:rsid w:val="00CC052D"/>
    <w:rsid w:val="00D0083E"/>
    <w:rsid w:val="00DB61F1"/>
    <w:rsid w:val="00DE53D0"/>
    <w:rsid w:val="00E572E8"/>
    <w:rsid w:val="00E71881"/>
    <w:rsid w:val="00E83655"/>
    <w:rsid w:val="00EA3E18"/>
    <w:rsid w:val="00EB30BF"/>
    <w:rsid w:val="00F63B1E"/>
    <w:rsid w:val="00F736C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1F3EF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42F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42F02"/>
  </w:style>
  <w:style w:type="paragraph" w:styleId="Footer">
    <w:name w:val="footer"/>
    <w:basedOn w:val="Normal"/>
    <w:link w:val="FooterChar"/>
    <w:rsid w:val="00742F0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42F02"/>
  </w:style>
  <w:style w:type="character" w:styleId="Hyperlink">
    <w:name w:val="Hyperlink"/>
    <w:basedOn w:val="DefaultParagraphFont"/>
    <w:rsid w:val="0051763D"/>
    <w:rPr>
      <w:color w:val="0000FF" w:themeColor="hyperlink"/>
      <w:u w:val="single"/>
    </w:rPr>
  </w:style>
  <w:style w:type="character" w:styleId="PageNumber">
    <w:name w:val="page number"/>
    <w:basedOn w:val="DefaultParagraphFont"/>
    <w:rsid w:val="00781EAC"/>
  </w:style>
  <w:style w:type="paragraph" w:styleId="BalloonText">
    <w:name w:val="Balloon Text"/>
    <w:basedOn w:val="Normal"/>
    <w:link w:val="BalloonTextChar"/>
    <w:rsid w:val="00611E9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1E9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NNMC_General_Letterhead blue.dotx</Template>
  <TotalTime>0</TotalTime>
  <Pages>1</Pages>
  <Words>81</Words>
  <Characters>462</Characters>
  <Application>Microsoft Office Word</Application>
  <DocSecurity>0</DocSecurity>
  <Lines>3</Lines>
  <Paragraphs>1</Paragraphs>
  <ScaleCrop>false</ScaleCrop>
  <Company>NNMC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Staff</dc:creator>
  <cp:keywords/>
  <cp:lastModifiedBy>Sandy Krolick</cp:lastModifiedBy>
  <cp:revision>2</cp:revision>
  <cp:lastPrinted>2011-11-04T19:29:00Z</cp:lastPrinted>
  <dcterms:created xsi:type="dcterms:W3CDTF">2023-08-07T00:17:00Z</dcterms:created>
  <dcterms:modified xsi:type="dcterms:W3CDTF">2023-08-07T00:17:00Z</dcterms:modified>
</cp:coreProperties>
</file>